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CFE8D" w14:textId="637B09F8" w:rsidR="000264E1" w:rsidRDefault="000264E1" w:rsidP="00FD1E83">
      <w:pPr>
        <w:spacing w:after="120" w:line="300" w:lineRule="atLeast"/>
        <w:rPr>
          <w:sz w:val="24"/>
          <w:szCs w:val="24"/>
        </w:rPr>
      </w:pPr>
    </w:p>
    <w:p w14:paraId="13B8EBB8" w14:textId="77777777" w:rsidR="000264E1" w:rsidRDefault="000264E1" w:rsidP="00FD1E83">
      <w:pPr>
        <w:spacing w:after="120" w:line="300" w:lineRule="atLeast"/>
        <w:rPr>
          <w:sz w:val="24"/>
          <w:szCs w:val="24"/>
        </w:rPr>
      </w:pPr>
      <w:r>
        <w:rPr>
          <w:noProof/>
        </w:rPr>
        <w:drawing>
          <wp:inline distT="0" distB="0" distL="0" distR="0" wp14:anchorId="0F914BA7" wp14:editId="61CACA6D">
            <wp:extent cx="6659880" cy="4438650"/>
            <wp:effectExtent l="0" t="0" r="762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345C92" w14:textId="023A5AC5" w:rsidR="007F1F50" w:rsidRPr="00496271" w:rsidRDefault="000264E1" w:rsidP="00FD1E83">
      <w:pPr>
        <w:spacing w:after="120" w:line="300" w:lineRule="atLeast"/>
        <w:rPr>
          <w:sz w:val="24"/>
          <w:szCs w:val="24"/>
        </w:rPr>
      </w:pPr>
      <w:r>
        <w:rPr>
          <w:noProof/>
        </w:rPr>
        <w:drawing>
          <wp:inline distT="0" distB="0" distL="0" distR="0" wp14:anchorId="540FFAB7" wp14:editId="0550D6C4">
            <wp:extent cx="6659880" cy="4438650"/>
            <wp:effectExtent l="0" t="0" r="762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1BC5CA" w14:textId="7F98E0EF" w:rsidR="00496271" w:rsidRDefault="00496271" w:rsidP="00FD1E83">
      <w:pPr>
        <w:spacing w:after="120" w:line="300" w:lineRule="atLeast"/>
        <w:rPr>
          <w:sz w:val="24"/>
          <w:szCs w:val="24"/>
        </w:rPr>
      </w:pPr>
    </w:p>
    <w:p w14:paraId="26FA2EB5" w14:textId="3837B582" w:rsidR="00854E13" w:rsidRDefault="000264E1" w:rsidP="00FD1E83">
      <w:pPr>
        <w:spacing w:after="120" w:line="300" w:lineRule="atLeast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C3B0787" wp14:editId="44D5FE61">
            <wp:extent cx="6659880" cy="4438650"/>
            <wp:effectExtent l="0" t="0" r="762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443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A9B570" w14:textId="4C2894B0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4BDCF66F" w14:textId="1EB3D74C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745741BE" w14:textId="5A9A6B05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7108840B" w14:textId="5695CCC3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4BDD26D0" w14:textId="3DBA82EA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373D2705" w14:textId="401A0230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40D2B5FE" w14:textId="0367D4B7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41582CDF" w14:textId="636C44B0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4B93EDA0" w14:textId="0B62B46D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64B0705E" w14:textId="0C48638E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68402B6E" w14:textId="65AB99E6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033C0844" w14:textId="77777777" w:rsidR="00854E13" w:rsidRDefault="00854E13" w:rsidP="00FD1E83">
      <w:pPr>
        <w:spacing w:after="120" w:line="300" w:lineRule="atLeast"/>
        <w:rPr>
          <w:sz w:val="24"/>
          <w:szCs w:val="24"/>
        </w:rPr>
      </w:pPr>
    </w:p>
    <w:p w14:paraId="285126E1" w14:textId="27634C13" w:rsidR="004F1F7F" w:rsidRPr="00496271" w:rsidRDefault="004F1F7F" w:rsidP="00FD1E83">
      <w:pPr>
        <w:spacing w:after="120" w:line="300" w:lineRule="atLeast"/>
        <w:rPr>
          <w:sz w:val="24"/>
          <w:szCs w:val="24"/>
        </w:rPr>
      </w:pPr>
    </w:p>
    <w:sectPr w:rsidR="004F1F7F" w:rsidRPr="00496271" w:rsidSect="00496271">
      <w:headerReference w:type="default" r:id="rId10"/>
      <w:pgSz w:w="11906" w:h="16838" w:code="9"/>
      <w:pgMar w:top="680" w:right="567" w:bottom="680" w:left="851" w:header="397" w:footer="39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0C96F" w14:textId="77777777" w:rsidR="00CB3D25" w:rsidRDefault="00CB3D25" w:rsidP="002256F5">
      <w:r>
        <w:separator/>
      </w:r>
    </w:p>
  </w:endnote>
  <w:endnote w:type="continuationSeparator" w:id="0">
    <w:p w14:paraId="72AA29D2" w14:textId="77777777" w:rsidR="00CB3D25" w:rsidRDefault="00CB3D25" w:rsidP="00225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7EDB7" w14:textId="77777777" w:rsidR="00CB3D25" w:rsidRDefault="00CB3D25" w:rsidP="002256F5">
      <w:r>
        <w:separator/>
      </w:r>
    </w:p>
  </w:footnote>
  <w:footnote w:type="continuationSeparator" w:id="0">
    <w:p w14:paraId="7F6C4533" w14:textId="77777777" w:rsidR="00CB3D25" w:rsidRDefault="00CB3D25" w:rsidP="00225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B392D" w14:textId="3045D63B" w:rsidR="002256F5" w:rsidRDefault="002256F5" w:rsidP="007D0FDF">
    <w:pPr>
      <w:pStyle w:val="Kopfzeile"/>
      <w:spacing w:after="24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46C1A"/>
    <w:multiLevelType w:val="multilevel"/>
    <w:tmpl w:val="CC78C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C206D7"/>
    <w:multiLevelType w:val="multilevel"/>
    <w:tmpl w:val="4E884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D763E9"/>
    <w:multiLevelType w:val="hybridMultilevel"/>
    <w:tmpl w:val="77DCBB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7C20C7"/>
    <w:multiLevelType w:val="multilevel"/>
    <w:tmpl w:val="675ED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49409756">
    <w:abstractNumId w:val="2"/>
  </w:num>
  <w:num w:numId="2" w16cid:durableId="468668977">
    <w:abstractNumId w:val="0"/>
  </w:num>
  <w:num w:numId="3" w16cid:durableId="2021542410">
    <w:abstractNumId w:val="1"/>
  </w:num>
  <w:num w:numId="4" w16cid:durableId="19863490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3"/>
  <w:printFractionalCharacterWidth/>
  <w:attachedTemplate r:id="rId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436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3D25"/>
    <w:rsid w:val="00000C5D"/>
    <w:rsid w:val="0000269D"/>
    <w:rsid w:val="000107E1"/>
    <w:rsid w:val="000110CE"/>
    <w:rsid w:val="000168C0"/>
    <w:rsid w:val="00024015"/>
    <w:rsid w:val="000264E1"/>
    <w:rsid w:val="00032F9A"/>
    <w:rsid w:val="000357C1"/>
    <w:rsid w:val="00035B6F"/>
    <w:rsid w:val="00045198"/>
    <w:rsid w:val="00045D83"/>
    <w:rsid w:val="00045FC1"/>
    <w:rsid w:val="00046BF0"/>
    <w:rsid w:val="00051EC0"/>
    <w:rsid w:val="00055555"/>
    <w:rsid w:val="000556F5"/>
    <w:rsid w:val="00065A03"/>
    <w:rsid w:val="00076A57"/>
    <w:rsid w:val="00084BB8"/>
    <w:rsid w:val="00093139"/>
    <w:rsid w:val="000938FF"/>
    <w:rsid w:val="000963CA"/>
    <w:rsid w:val="00097E83"/>
    <w:rsid w:val="000A0729"/>
    <w:rsid w:val="000A0AA5"/>
    <w:rsid w:val="000C1D01"/>
    <w:rsid w:val="000C4266"/>
    <w:rsid w:val="000C578B"/>
    <w:rsid w:val="000C6FAD"/>
    <w:rsid w:val="000D1004"/>
    <w:rsid w:val="000D4482"/>
    <w:rsid w:val="000D700E"/>
    <w:rsid w:val="000E1330"/>
    <w:rsid w:val="000E7EE2"/>
    <w:rsid w:val="000F33AC"/>
    <w:rsid w:val="000F560B"/>
    <w:rsid w:val="000F76A1"/>
    <w:rsid w:val="000F773C"/>
    <w:rsid w:val="00100918"/>
    <w:rsid w:val="001074B3"/>
    <w:rsid w:val="001119D1"/>
    <w:rsid w:val="00111F7E"/>
    <w:rsid w:val="0012111E"/>
    <w:rsid w:val="00122577"/>
    <w:rsid w:val="00123BCE"/>
    <w:rsid w:val="00126398"/>
    <w:rsid w:val="00135924"/>
    <w:rsid w:val="00137422"/>
    <w:rsid w:val="001420DA"/>
    <w:rsid w:val="00145A70"/>
    <w:rsid w:val="00152CCF"/>
    <w:rsid w:val="001565C3"/>
    <w:rsid w:val="001609DD"/>
    <w:rsid w:val="001659AA"/>
    <w:rsid w:val="00170B03"/>
    <w:rsid w:val="00170DB3"/>
    <w:rsid w:val="0017435E"/>
    <w:rsid w:val="00180AB5"/>
    <w:rsid w:val="0018369C"/>
    <w:rsid w:val="00191906"/>
    <w:rsid w:val="001970EA"/>
    <w:rsid w:val="001A6382"/>
    <w:rsid w:val="001B0861"/>
    <w:rsid w:val="001B5105"/>
    <w:rsid w:val="001B6DEA"/>
    <w:rsid w:val="001B714B"/>
    <w:rsid w:val="001C113F"/>
    <w:rsid w:val="001C24F0"/>
    <w:rsid w:val="001C2DBA"/>
    <w:rsid w:val="001C6193"/>
    <w:rsid w:val="001D2A32"/>
    <w:rsid w:val="001D3718"/>
    <w:rsid w:val="001D4C71"/>
    <w:rsid w:val="001D6DD2"/>
    <w:rsid w:val="001F2ED7"/>
    <w:rsid w:val="001F455A"/>
    <w:rsid w:val="001F6A94"/>
    <w:rsid w:val="00202BB0"/>
    <w:rsid w:val="0020670B"/>
    <w:rsid w:val="002113AC"/>
    <w:rsid w:val="0021149A"/>
    <w:rsid w:val="002142E5"/>
    <w:rsid w:val="002143D4"/>
    <w:rsid w:val="00217AA0"/>
    <w:rsid w:val="00220775"/>
    <w:rsid w:val="00224CC3"/>
    <w:rsid w:val="002256F5"/>
    <w:rsid w:val="00225A05"/>
    <w:rsid w:val="00236401"/>
    <w:rsid w:val="00236EE3"/>
    <w:rsid w:val="00237F72"/>
    <w:rsid w:val="00246888"/>
    <w:rsid w:val="00247377"/>
    <w:rsid w:val="0024775B"/>
    <w:rsid w:val="00262284"/>
    <w:rsid w:val="00263F2A"/>
    <w:rsid w:val="00272D6F"/>
    <w:rsid w:val="00273A85"/>
    <w:rsid w:val="0027792A"/>
    <w:rsid w:val="00281949"/>
    <w:rsid w:val="002830C4"/>
    <w:rsid w:val="00285AC9"/>
    <w:rsid w:val="00286958"/>
    <w:rsid w:val="00292324"/>
    <w:rsid w:val="00297DE6"/>
    <w:rsid w:val="002A0036"/>
    <w:rsid w:val="002A174C"/>
    <w:rsid w:val="002B486D"/>
    <w:rsid w:val="002B5872"/>
    <w:rsid w:val="002C0560"/>
    <w:rsid w:val="002C3C34"/>
    <w:rsid w:val="002C4580"/>
    <w:rsid w:val="002D40BB"/>
    <w:rsid w:val="002D5A5C"/>
    <w:rsid w:val="002E0A1A"/>
    <w:rsid w:val="002E1841"/>
    <w:rsid w:val="002E3856"/>
    <w:rsid w:val="002E4FCF"/>
    <w:rsid w:val="002E6885"/>
    <w:rsid w:val="002E6FDC"/>
    <w:rsid w:val="002E7562"/>
    <w:rsid w:val="002F0348"/>
    <w:rsid w:val="002F2490"/>
    <w:rsid w:val="003033CE"/>
    <w:rsid w:val="00303CFD"/>
    <w:rsid w:val="00312307"/>
    <w:rsid w:val="00322583"/>
    <w:rsid w:val="00335FC3"/>
    <w:rsid w:val="00336228"/>
    <w:rsid w:val="0034118A"/>
    <w:rsid w:val="00341D2C"/>
    <w:rsid w:val="00342A3A"/>
    <w:rsid w:val="00345036"/>
    <w:rsid w:val="0035013A"/>
    <w:rsid w:val="00350AD7"/>
    <w:rsid w:val="0035616C"/>
    <w:rsid w:val="00356187"/>
    <w:rsid w:val="00362E9B"/>
    <w:rsid w:val="00367013"/>
    <w:rsid w:val="00367D31"/>
    <w:rsid w:val="00380159"/>
    <w:rsid w:val="003813BE"/>
    <w:rsid w:val="0038624B"/>
    <w:rsid w:val="00392734"/>
    <w:rsid w:val="00393ADF"/>
    <w:rsid w:val="0039589C"/>
    <w:rsid w:val="003A42AA"/>
    <w:rsid w:val="003A4B3E"/>
    <w:rsid w:val="003B2CB0"/>
    <w:rsid w:val="003B4C6A"/>
    <w:rsid w:val="003B5926"/>
    <w:rsid w:val="003C5078"/>
    <w:rsid w:val="003D7174"/>
    <w:rsid w:val="003F3DAC"/>
    <w:rsid w:val="003F3DC6"/>
    <w:rsid w:val="004057A6"/>
    <w:rsid w:val="00413996"/>
    <w:rsid w:val="0041639E"/>
    <w:rsid w:val="0041656C"/>
    <w:rsid w:val="004237CE"/>
    <w:rsid w:val="00425C93"/>
    <w:rsid w:val="004269DB"/>
    <w:rsid w:val="004355CB"/>
    <w:rsid w:val="00437C2E"/>
    <w:rsid w:val="00444EDA"/>
    <w:rsid w:val="00451AFB"/>
    <w:rsid w:val="00451EB6"/>
    <w:rsid w:val="004647CF"/>
    <w:rsid w:val="00473D2C"/>
    <w:rsid w:val="00474428"/>
    <w:rsid w:val="0048146C"/>
    <w:rsid w:val="00487A93"/>
    <w:rsid w:val="00493B3F"/>
    <w:rsid w:val="00495D42"/>
    <w:rsid w:val="00496271"/>
    <w:rsid w:val="004A223D"/>
    <w:rsid w:val="004A51C2"/>
    <w:rsid w:val="004A5768"/>
    <w:rsid w:val="004A7EE2"/>
    <w:rsid w:val="004B2D76"/>
    <w:rsid w:val="004B2EA1"/>
    <w:rsid w:val="004B776B"/>
    <w:rsid w:val="004C253D"/>
    <w:rsid w:val="004C45F8"/>
    <w:rsid w:val="004C5EF0"/>
    <w:rsid w:val="004C71BA"/>
    <w:rsid w:val="004C79BC"/>
    <w:rsid w:val="004D542D"/>
    <w:rsid w:val="004D5BB0"/>
    <w:rsid w:val="004D649F"/>
    <w:rsid w:val="004E01C7"/>
    <w:rsid w:val="004E1954"/>
    <w:rsid w:val="004E6523"/>
    <w:rsid w:val="004F1F7F"/>
    <w:rsid w:val="004F39BE"/>
    <w:rsid w:val="004F5B31"/>
    <w:rsid w:val="004F6F0F"/>
    <w:rsid w:val="00500931"/>
    <w:rsid w:val="0050390D"/>
    <w:rsid w:val="00507D2E"/>
    <w:rsid w:val="005129C6"/>
    <w:rsid w:val="005175EA"/>
    <w:rsid w:val="005201FB"/>
    <w:rsid w:val="0052344D"/>
    <w:rsid w:val="00525127"/>
    <w:rsid w:val="00525ECD"/>
    <w:rsid w:val="00526991"/>
    <w:rsid w:val="00526F85"/>
    <w:rsid w:val="00527B8B"/>
    <w:rsid w:val="005307BD"/>
    <w:rsid w:val="00531AB0"/>
    <w:rsid w:val="00552B42"/>
    <w:rsid w:val="00553424"/>
    <w:rsid w:val="00556E81"/>
    <w:rsid w:val="00563008"/>
    <w:rsid w:val="00585704"/>
    <w:rsid w:val="005918BE"/>
    <w:rsid w:val="00591991"/>
    <w:rsid w:val="005949E2"/>
    <w:rsid w:val="005A229E"/>
    <w:rsid w:val="005A4557"/>
    <w:rsid w:val="005A6A74"/>
    <w:rsid w:val="005B0C39"/>
    <w:rsid w:val="005B4088"/>
    <w:rsid w:val="005C1D46"/>
    <w:rsid w:val="005D2D3E"/>
    <w:rsid w:val="005D7722"/>
    <w:rsid w:val="005E194E"/>
    <w:rsid w:val="005F1D4B"/>
    <w:rsid w:val="005F1E19"/>
    <w:rsid w:val="005F2A6B"/>
    <w:rsid w:val="005F3505"/>
    <w:rsid w:val="005F3E41"/>
    <w:rsid w:val="005F70A4"/>
    <w:rsid w:val="00601677"/>
    <w:rsid w:val="00605870"/>
    <w:rsid w:val="00611880"/>
    <w:rsid w:val="006162BD"/>
    <w:rsid w:val="00620A5A"/>
    <w:rsid w:val="00627FD9"/>
    <w:rsid w:val="006308B2"/>
    <w:rsid w:val="00631102"/>
    <w:rsid w:val="0063256E"/>
    <w:rsid w:val="00633858"/>
    <w:rsid w:val="00645C1C"/>
    <w:rsid w:val="00651EDA"/>
    <w:rsid w:val="00657B6E"/>
    <w:rsid w:val="00667637"/>
    <w:rsid w:val="006842BE"/>
    <w:rsid w:val="00697B79"/>
    <w:rsid w:val="006A1EF7"/>
    <w:rsid w:val="006A5810"/>
    <w:rsid w:val="006A7DA2"/>
    <w:rsid w:val="006B4BD0"/>
    <w:rsid w:val="006B6C33"/>
    <w:rsid w:val="006C3A2E"/>
    <w:rsid w:val="006C7B2E"/>
    <w:rsid w:val="006D0620"/>
    <w:rsid w:val="006D0EEE"/>
    <w:rsid w:val="006D13F5"/>
    <w:rsid w:val="006E2B4F"/>
    <w:rsid w:val="006E4E1B"/>
    <w:rsid w:val="006E739E"/>
    <w:rsid w:val="006F123A"/>
    <w:rsid w:val="006F28FD"/>
    <w:rsid w:val="006F6DFB"/>
    <w:rsid w:val="00700E9A"/>
    <w:rsid w:val="00702D84"/>
    <w:rsid w:val="00706AE5"/>
    <w:rsid w:val="00706F28"/>
    <w:rsid w:val="007071E9"/>
    <w:rsid w:val="0071090C"/>
    <w:rsid w:val="00716BB8"/>
    <w:rsid w:val="00717D7C"/>
    <w:rsid w:val="00721145"/>
    <w:rsid w:val="00741B60"/>
    <w:rsid w:val="00742466"/>
    <w:rsid w:val="00743BD8"/>
    <w:rsid w:val="007567E7"/>
    <w:rsid w:val="00761064"/>
    <w:rsid w:val="00762B09"/>
    <w:rsid w:val="00771623"/>
    <w:rsid w:val="00773073"/>
    <w:rsid w:val="0077338F"/>
    <w:rsid w:val="00775605"/>
    <w:rsid w:val="007930EB"/>
    <w:rsid w:val="007950FC"/>
    <w:rsid w:val="007A0FF8"/>
    <w:rsid w:val="007A113F"/>
    <w:rsid w:val="007A1D9D"/>
    <w:rsid w:val="007A3F00"/>
    <w:rsid w:val="007B5439"/>
    <w:rsid w:val="007B6466"/>
    <w:rsid w:val="007B7F74"/>
    <w:rsid w:val="007C1002"/>
    <w:rsid w:val="007C1E37"/>
    <w:rsid w:val="007C3B44"/>
    <w:rsid w:val="007C46CB"/>
    <w:rsid w:val="007C5397"/>
    <w:rsid w:val="007D0FDF"/>
    <w:rsid w:val="007D163A"/>
    <w:rsid w:val="007D6651"/>
    <w:rsid w:val="007D6712"/>
    <w:rsid w:val="007E372F"/>
    <w:rsid w:val="007E5095"/>
    <w:rsid w:val="007F10E5"/>
    <w:rsid w:val="007F1F50"/>
    <w:rsid w:val="007F358A"/>
    <w:rsid w:val="007F66BF"/>
    <w:rsid w:val="007F6F28"/>
    <w:rsid w:val="007F6F8D"/>
    <w:rsid w:val="007F7707"/>
    <w:rsid w:val="007F7AED"/>
    <w:rsid w:val="00804AC9"/>
    <w:rsid w:val="00805A1B"/>
    <w:rsid w:val="00807D38"/>
    <w:rsid w:val="008111E1"/>
    <w:rsid w:val="008209E6"/>
    <w:rsid w:val="008234EC"/>
    <w:rsid w:val="0082363A"/>
    <w:rsid w:val="00823D30"/>
    <w:rsid w:val="00827259"/>
    <w:rsid w:val="00836399"/>
    <w:rsid w:val="00850E79"/>
    <w:rsid w:val="00854E13"/>
    <w:rsid w:val="00857A7C"/>
    <w:rsid w:val="00860663"/>
    <w:rsid w:val="00861DB1"/>
    <w:rsid w:val="008659C1"/>
    <w:rsid w:val="00873976"/>
    <w:rsid w:val="00896386"/>
    <w:rsid w:val="00897990"/>
    <w:rsid w:val="008A0075"/>
    <w:rsid w:val="008A42FA"/>
    <w:rsid w:val="008A4CC6"/>
    <w:rsid w:val="008A5467"/>
    <w:rsid w:val="008B1C89"/>
    <w:rsid w:val="008B2642"/>
    <w:rsid w:val="008B4A30"/>
    <w:rsid w:val="008C0E60"/>
    <w:rsid w:val="008D0F11"/>
    <w:rsid w:val="008E3103"/>
    <w:rsid w:val="008F4D0D"/>
    <w:rsid w:val="008F6AB7"/>
    <w:rsid w:val="00900BC7"/>
    <w:rsid w:val="0090408F"/>
    <w:rsid w:val="00904225"/>
    <w:rsid w:val="00905F91"/>
    <w:rsid w:val="00906F8C"/>
    <w:rsid w:val="00910AD3"/>
    <w:rsid w:val="00911301"/>
    <w:rsid w:val="009145D7"/>
    <w:rsid w:val="00925170"/>
    <w:rsid w:val="0092526A"/>
    <w:rsid w:val="00926909"/>
    <w:rsid w:val="0093246B"/>
    <w:rsid w:val="009535CA"/>
    <w:rsid w:val="00953845"/>
    <w:rsid w:val="009551D4"/>
    <w:rsid w:val="00957009"/>
    <w:rsid w:val="00963E26"/>
    <w:rsid w:val="0097162F"/>
    <w:rsid w:val="00974E6F"/>
    <w:rsid w:val="0098107A"/>
    <w:rsid w:val="00982255"/>
    <w:rsid w:val="00983432"/>
    <w:rsid w:val="0098443C"/>
    <w:rsid w:val="0098620A"/>
    <w:rsid w:val="009911CD"/>
    <w:rsid w:val="00993D14"/>
    <w:rsid w:val="009941C8"/>
    <w:rsid w:val="00995FF0"/>
    <w:rsid w:val="009974EC"/>
    <w:rsid w:val="009A0252"/>
    <w:rsid w:val="009A363B"/>
    <w:rsid w:val="009A4386"/>
    <w:rsid w:val="009A718C"/>
    <w:rsid w:val="009C006A"/>
    <w:rsid w:val="009C04DB"/>
    <w:rsid w:val="009D2049"/>
    <w:rsid w:val="009E3B35"/>
    <w:rsid w:val="009F7A70"/>
    <w:rsid w:val="00A00AAF"/>
    <w:rsid w:val="00A01AEC"/>
    <w:rsid w:val="00A03947"/>
    <w:rsid w:val="00A05A80"/>
    <w:rsid w:val="00A12EE2"/>
    <w:rsid w:val="00A13ABE"/>
    <w:rsid w:val="00A13FDC"/>
    <w:rsid w:val="00A228E9"/>
    <w:rsid w:val="00A33C25"/>
    <w:rsid w:val="00A3692E"/>
    <w:rsid w:val="00A41CB6"/>
    <w:rsid w:val="00A43F3A"/>
    <w:rsid w:val="00A443F1"/>
    <w:rsid w:val="00A54531"/>
    <w:rsid w:val="00A57D1D"/>
    <w:rsid w:val="00A60AAA"/>
    <w:rsid w:val="00A624E0"/>
    <w:rsid w:val="00A633B9"/>
    <w:rsid w:val="00A6480C"/>
    <w:rsid w:val="00A655EB"/>
    <w:rsid w:val="00A66D7E"/>
    <w:rsid w:val="00A722EC"/>
    <w:rsid w:val="00A74E91"/>
    <w:rsid w:val="00A75328"/>
    <w:rsid w:val="00A842DB"/>
    <w:rsid w:val="00A85B41"/>
    <w:rsid w:val="00A93D52"/>
    <w:rsid w:val="00A97A17"/>
    <w:rsid w:val="00AA4690"/>
    <w:rsid w:val="00AA7279"/>
    <w:rsid w:val="00AB0C9D"/>
    <w:rsid w:val="00AB0D65"/>
    <w:rsid w:val="00AB6476"/>
    <w:rsid w:val="00AC7CA1"/>
    <w:rsid w:val="00AD0719"/>
    <w:rsid w:val="00AE4312"/>
    <w:rsid w:val="00AE4DDE"/>
    <w:rsid w:val="00AF1FFE"/>
    <w:rsid w:val="00AF2521"/>
    <w:rsid w:val="00B007B6"/>
    <w:rsid w:val="00B12B4D"/>
    <w:rsid w:val="00B160CC"/>
    <w:rsid w:val="00B31453"/>
    <w:rsid w:val="00B46871"/>
    <w:rsid w:val="00B516FB"/>
    <w:rsid w:val="00B560FD"/>
    <w:rsid w:val="00B61289"/>
    <w:rsid w:val="00B61B38"/>
    <w:rsid w:val="00B622F0"/>
    <w:rsid w:val="00B6470A"/>
    <w:rsid w:val="00B64E79"/>
    <w:rsid w:val="00B667EA"/>
    <w:rsid w:val="00B744A4"/>
    <w:rsid w:val="00B77738"/>
    <w:rsid w:val="00B8218E"/>
    <w:rsid w:val="00B84495"/>
    <w:rsid w:val="00B87133"/>
    <w:rsid w:val="00B9006B"/>
    <w:rsid w:val="00B90418"/>
    <w:rsid w:val="00B90603"/>
    <w:rsid w:val="00B955DA"/>
    <w:rsid w:val="00BA0002"/>
    <w:rsid w:val="00BA4822"/>
    <w:rsid w:val="00BA547A"/>
    <w:rsid w:val="00BA6DE4"/>
    <w:rsid w:val="00BB0767"/>
    <w:rsid w:val="00BB1A36"/>
    <w:rsid w:val="00BC4D24"/>
    <w:rsid w:val="00BC759E"/>
    <w:rsid w:val="00BD077B"/>
    <w:rsid w:val="00BD19BB"/>
    <w:rsid w:val="00BD46F6"/>
    <w:rsid w:val="00BD5F77"/>
    <w:rsid w:val="00BE12DD"/>
    <w:rsid w:val="00BE1D67"/>
    <w:rsid w:val="00BE2A22"/>
    <w:rsid w:val="00BE337A"/>
    <w:rsid w:val="00BF21A5"/>
    <w:rsid w:val="00BF38D5"/>
    <w:rsid w:val="00C13EAE"/>
    <w:rsid w:val="00C14F69"/>
    <w:rsid w:val="00C17CA9"/>
    <w:rsid w:val="00C2729B"/>
    <w:rsid w:val="00C316F9"/>
    <w:rsid w:val="00C34BFF"/>
    <w:rsid w:val="00C35412"/>
    <w:rsid w:val="00C3675D"/>
    <w:rsid w:val="00C4638A"/>
    <w:rsid w:val="00C565CA"/>
    <w:rsid w:val="00C6101C"/>
    <w:rsid w:val="00C62D7E"/>
    <w:rsid w:val="00C706C0"/>
    <w:rsid w:val="00C71DCF"/>
    <w:rsid w:val="00C87FD1"/>
    <w:rsid w:val="00C9027C"/>
    <w:rsid w:val="00C926D2"/>
    <w:rsid w:val="00C969D4"/>
    <w:rsid w:val="00CA05AC"/>
    <w:rsid w:val="00CA127B"/>
    <w:rsid w:val="00CA5482"/>
    <w:rsid w:val="00CB28F3"/>
    <w:rsid w:val="00CB3D25"/>
    <w:rsid w:val="00CC59E9"/>
    <w:rsid w:val="00CC74A6"/>
    <w:rsid w:val="00CD4D34"/>
    <w:rsid w:val="00CD7858"/>
    <w:rsid w:val="00CE214E"/>
    <w:rsid w:val="00CE2F6F"/>
    <w:rsid w:val="00CE33DA"/>
    <w:rsid w:val="00CF396E"/>
    <w:rsid w:val="00CF3A1D"/>
    <w:rsid w:val="00CF5437"/>
    <w:rsid w:val="00CF58A8"/>
    <w:rsid w:val="00D015E0"/>
    <w:rsid w:val="00D02179"/>
    <w:rsid w:val="00D03C51"/>
    <w:rsid w:val="00D06CF5"/>
    <w:rsid w:val="00D11E48"/>
    <w:rsid w:val="00D12304"/>
    <w:rsid w:val="00D13846"/>
    <w:rsid w:val="00D2523A"/>
    <w:rsid w:val="00D27D31"/>
    <w:rsid w:val="00D30506"/>
    <w:rsid w:val="00D35B5F"/>
    <w:rsid w:val="00D4462E"/>
    <w:rsid w:val="00D46D6D"/>
    <w:rsid w:val="00D53EDB"/>
    <w:rsid w:val="00D543DA"/>
    <w:rsid w:val="00D6130E"/>
    <w:rsid w:val="00D63040"/>
    <w:rsid w:val="00D63066"/>
    <w:rsid w:val="00D749F9"/>
    <w:rsid w:val="00D75670"/>
    <w:rsid w:val="00D77158"/>
    <w:rsid w:val="00D800DD"/>
    <w:rsid w:val="00D80E88"/>
    <w:rsid w:val="00D81A30"/>
    <w:rsid w:val="00D83984"/>
    <w:rsid w:val="00D854DB"/>
    <w:rsid w:val="00D86BCA"/>
    <w:rsid w:val="00D90219"/>
    <w:rsid w:val="00D970AB"/>
    <w:rsid w:val="00DA21C3"/>
    <w:rsid w:val="00DA564A"/>
    <w:rsid w:val="00DA5968"/>
    <w:rsid w:val="00DA5DE2"/>
    <w:rsid w:val="00DC3DC3"/>
    <w:rsid w:val="00DD3B3A"/>
    <w:rsid w:val="00DD6830"/>
    <w:rsid w:val="00DD74D1"/>
    <w:rsid w:val="00DD79CA"/>
    <w:rsid w:val="00DE5312"/>
    <w:rsid w:val="00DF032F"/>
    <w:rsid w:val="00E006A0"/>
    <w:rsid w:val="00E00A38"/>
    <w:rsid w:val="00E00F5F"/>
    <w:rsid w:val="00E0179A"/>
    <w:rsid w:val="00E063E7"/>
    <w:rsid w:val="00E11C1F"/>
    <w:rsid w:val="00E12907"/>
    <w:rsid w:val="00E16022"/>
    <w:rsid w:val="00E1715E"/>
    <w:rsid w:val="00E23482"/>
    <w:rsid w:val="00E25688"/>
    <w:rsid w:val="00E402A0"/>
    <w:rsid w:val="00E40E71"/>
    <w:rsid w:val="00E43644"/>
    <w:rsid w:val="00E43A51"/>
    <w:rsid w:val="00E47C5B"/>
    <w:rsid w:val="00E5156C"/>
    <w:rsid w:val="00E52AFB"/>
    <w:rsid w:val="00E63A34"/>
    <w:rsid w:val="00E6509E"/>
    <w:rsid w:val="00E670FB"/>
    <w:rsid w:val="00E718DC"/>
    <w:rsid w:val="00E7258D"/>
    <w:rsid w:val="00E72672"/>
    <w:rsid w:val="00E75BF5"/>
    <w:rsid w:val="00E75E4D"/>
    <w:rsid w:val="00E7711A"/>
    <w:rsid w:val="00E77D83"/>
    <w:rsid w:val="00E811BC"/>
    <w:rsid w:val="00E83706"/>
    <w:rsid w:val="00E87C34"/>
    <w:rsid w:val="00E91354"/>
    <w:rsid w:val="00E937D4"/>
    <w:rsid w:val="00EA031E"/>
    <w:rsid w:val="00EA0DB5"/>
    <w:rsid w:val="00EA14B2"/>
    <w:rsid w:val="00EA1CB4"/>
    <w:rsid w:val="00EA1EE0"/>
    <w:rsid w:val="00EA60B3"/>
    <w:rsid w:val="00EB1AEC"/>
    <w:rsid w:val="00EB1F73"/>
    <w:rsid w:val="00EB24CD"/>
    <w:rsid w:val="00EB3111"/>
    <w:rsid w:val="00EB36A3"/>
    <w:rsid w:val="00EB5003"/>
    <w:rsid w:val="00EB647C"/>
    <w:rsid w:val="00EC07A6"/>
    <w:rsid w:val="00EC08AC"/>
    <w:rsid w:val="00ED00CF"/>
    <w:rsid w:val="00ED6168"/>
    <w:rsid w:val="00EE040E"/>
    <w:rsid w:val="00EE5A31"/>
    <w:rsid w:val="00EE5C04"/>
    <w:rsid w:val="00EE7030"/>
    <w:rsid w:val="00EE70D5"/>
    <w:rsid w:val="00EE76B0"/>
    <w:rsid w:val="00EF0F7A"/>
    <w:rsid w:val="00EF623B"/>
    <w:rsid w:val="00F0085A"/>
    <w:rsid w:val="00F02DEA"/>
    <w:rsid w:val="00F05FC3"/>
    <w:rsid w:val="00F12638"/>
    <w:rsid w:val="00F138A5"/>
    <w:rsid w:val="00F13DAB"/>
    <w:rsid w:val="00F153CA"/>
    <w:rsid w:val="00F16867"/>
    <w:rsid w:val="00F2608C"/>
    <w:rsid w:val="00F269FC"/>
    <w:rsid w:val="00F35FBB"/>
    <w:rsid w:val="00F369A1"/>
    <w:rsid w:val="00F416CB"/>
    <w:rsid w:val="00F51DEC"/>
    <w:rsid w:val="00F525A6"/>
    <w:rsid w:val="00F6052F"/>
    <w:rsid w:val="00F608EC"/>
    <w:rsid w:val="00F61606"/>
    <w:rsid w:val="00F61F89"/>
    <w:rsid w:val="00F65AE5"/>
    <w:rsid w:val="00F67B43"/>
    <w:rsid w:val="00F7044E"/>
    <w:rsid w:val="00F73658"/>
    <w:rsid w:val="00F73F39"/>
    <w:rsid w:val="00F74140"/>
    <w:rsid w:val="00F74F5C"/>
    <w:rsid w:val="00F761DA"/>
    <w:rsid w:val="00F76789"/>
    <w:rsid w:val="00F778CC"/>
    <w:rsid w:val="00F85043"/>
    <w:rsid w:val="00F9196B"/>
    <w:rsid w:val="00F95773"/>
    <w:rsid w:val="00FB0986"/>
    <w:rsid w:val="00FB0D06"/>
    <w:rsid w:val="00FB34B3"/>
    <w:rsid w:val="00FC008F"/>
    <w:rsid w:val="00FC0555"/>
    <w:rsid w:val="00FC5720"/>
    <w:rsid w:val="00FC6620"/>
    <w:rsid w:val="00FD080D"/>
    <w:rsid w:val="00FD1E83"/>
    <w:rsid w:val="00FD3F2A"/>
    <w:rsid w:val="00FE2A41"/>
    <w:rsid w:val="00FE2EAA"/>
    <w:rsid w:val="00FE724E"/>
    <w:rsid w:val="00FF2FDC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6225"/>
    <o:shapelayout v:ext="edit">
      <o:idmap v:ext="edit" data="1"/>
    </o:shapelayout>
  </w:shapeDefaults>
  <w:decimalSymbol w:val=","/>
  <w:listSeparator w:val=";"/>
  <w14:docId w14:val="5F8FF711"/>
  <w15:docId w15:val="{CB240426-571D-4875-8DD8-18678C1E0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utch" w:eastAsia="Times New Roman" w:hAnsi="Dutch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C253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2256F5"/>
    <w:pPr>
      <w:tabs>
        <w:tab w:val="center" w:pos="4513"/>
        <w:tab w:val="right" w:pos="9026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2256F5"/>
    <w:rPr>
      <w:rFonts w:ascii="Arial" w:hAnsi="Arial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2256F5"/>
    <w:pPr>
      <w:tabs>
        <w:tab w:val="center" w:pos="4513"/>
        <w:tab w:val="right" w:pos="9026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256F5"/>
    <w:rPr>
      <w:rFonts w:ascii="Arial" w:hAnsi="Arial"/>
      <w:lang w:val="de-DE" w:eastAsia="de-DE"/>
    </w:rPr>
  </w:style>
  <w:style w:type="paragraph" w:styleId="Listenabsatz">
    <w:name w:val="List Paragraph"/>
    <w:basedOn w:val="Standard"/>
    <w:uiPriority w:val="34"/>
    <w:qFormat/>
    <w:rsid w:val="005A4557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E19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E1954"/>
    <w:rPr>
      <w:rFonts w:ascii="Tahoma" w:hAnsi="Tahoma" w:cs="Tahoma"/>
      <w:sz w:val="16"/>
      <w:szCs w:val="16"/>
      <w:lang w:val="de-DE" w:eastAsia="de-DE"/>
    </w:rPr>
  </w:style>
  <w:style w:type="table" w:styleId="Tabellenraster">
    <w:name w:val="Table Grid"/>
    <w:basedOn w:val="NormaleTabelle"/>
    <w:uiPriority w:val="59"/>
    <w:rsid w:val="004E19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B2D76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762B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087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7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25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873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352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009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7820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288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36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5722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447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589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91697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83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40843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9733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0870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350011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2950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0069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6368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9182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6141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5840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4594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84242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3843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9070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49106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20980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80592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31235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995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3015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415462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375060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08964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7244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05538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75676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7354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59779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71217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09829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8801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177565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94459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033517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836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8750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925997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833454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35779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39505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23393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538427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13976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46367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59685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0856293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311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66456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3275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918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1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_Seitenzahlen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_Seitenzahlen</Template>
  <TotalTime>0</TotalTime>
  <Pages>2</Pages>
  <Words>0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Fendi</dc:creator>
  <cp:lastModifiedBy>Mr Fendi</cp:lastModifiedBy>
  <cp:revision>3</cp:revision>
  <cp:lastPrinted>2020-02-17T10:26:00Z</cp:lastPrinted>
  <dcterms:created xsi:type="dcterms:W3CDTF">2022-05-15T21:24:00Z</dcterms:created>
  <dcterms:modified xsi:type="dcterms:W3CDTF">2022-05-15T21:25:00Z</dcterms:modified>
</cp:coreProperties>
</file>